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4A2C51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DF1466">
        <w:rPr>
          <w:rFonts w:ascii="Garamond" w:hAnsi="Garamond"/>
          <w:u w:val="single"/>
        </w:rPr>
        <w:t>7</w:t>
      </w:r>
      <w:r w:rsidR="00A51C1B">
        <w:rPr>
          <w:rFonts w:ascii="Garamond" w:hAnsi="Garamond"/>
          <w:u w:val="single"/>
        </w:rPr>
        <w:t>.11.2025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6D2581">
        <w:rPr>
          <w:rFonts w:ascii="Garamond" w:hAnsi="Garamond"/>
          <w:b/>
          <w:bCs/>
          <w:u w:val="single"/>
        </w:rPr>
        <w:t>6</w:t>
      </w:r>
      <w:r w:rsidR="00DF1466">
        <w:rPr>
          <w:rFonts w:ascii="Garamond" w:hAnsi="Garamond"/>
          <w:b/>
          <w:bCs/>
          <w:u w:val="single"/>
        </w:rPr>
        <w:t>9</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5E99EEF2" w14:textId="1A8C27CC" w:rsidR="00FD03AF" w:rsidRDefault="00DF1466" w:rsidP="006F0373">
      <w:pPr>
        <w:spacing w:after="0"/>
        <w:jc w:val="both"/>
        <w:rPr>
          <w:noProof/>
        </w:rPr>
      </w:pPr>
      <w:r>
        <w:rPr>
          <w:noProof/>
        </w:rPr>
        <w:drawing>
          <wp:inline distT="0" distB="0" distL="0" distR="0" wp14:anchorId="0DDF7B14" wp14:editId="765D8E0E">
            <wp:extent cx="5095875" cy="2009775"/>
            <wp:effectExtent l="0" t="0" r="9525" b="9525"/>
            <wp:docPr id="199832248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322480" name="Slika 1" descr="Slika, ki vsebuje besede besedilo, posnetek zaslona, pisava, številka&#10;&#10;Vsebina, ustvarjena z UI, morda ni pravilna."/>
                    <pic:cNvPicPr/>
                  </pic:nvPicPr>
                  <pic:blipFill>
                    <a:blip r:embed="rId13"/>
                    <a:stretch>
                      <a:fillRect/>
                    </a:stretch>
                  </pic:blipFill>
                  <pic:spPr>
                    <a:xfrm>
                      <a:off x="0" y="0"/>
                      <a:ext cx="5095875" cy="2009775"/>
                    </a:xfrm>
                    <a:prstGeom prst="rect">
                      <a:avLst/>
                    </a:prstGeom>
                  </pic:spPr>
                </pic:pic>
              </a:graphicData>
            </a:graphic>
          </wp:inline>
        </w:drawing>
      </w: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882DC0D"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6D2581">
        <w:rPr>
          <w:rFonts w:ascii="Garamond" w:eastAsia="Times New Roman" w:hAnsi="Garamond"/>
          <w:b/>
          <w:bCs/>
          <w:lang w:eastAsia="sl-SI"/>
        </w:rPr>
        <w:t>6</w:t>
      </w:r>
      <w:r w:rsidR="00DF1466">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DF1466">
        <w:rPr>
          <w:rFonts w:ascii="Garamond" w:eastAsia="Times New Roman" w:hAnsi="Garamond"/>
          <w:lang w:eastAsia="sl-SI"/>
        </w:rPr>
        <w:t>buprenorfin ATC N07BC01</w:t>
      </w:r>
      <w:r w:rsidR="001000C0">
        <w:rPr>
          <w:rFonts w:ascii="Garamond" w:eastAsia="Times New Roman" w:hAnsi="Garamond"/>
          <w:lang w:eastAsia="sl-SI"/>
        </w:rPr>
        <w:t xml:space="preserve"> </w:t>
      </w:r>
      <w:r w:rsidR="00ED16DF">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DF1466">
        <w:rPr>
          <w:rFonts w:ascii="Garamond" w:eastAsia="Times New Roman" w:hAnsi="Garamond"/>
          <w:lang w:eastAsia="sl-SI"/>
        </w:rPr>
        <w:t>8</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B03DD6">
        <w:rPr>
          <w:rFonts w:ascii="Garamond" w:eastAsia="Times New Roman" w:hAnsi="Garamond"/>
          <w:lang w:eastAsia="sl-SI"/>
        </w:rPr>
        <w:t>3</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6133"/>
    <w:rsid w:val="001C3AC5"/>
    <w:rsid w:val="001C5406"/>
    <w:rsid w:val="001C5E1F"/>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349F"/>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6194"/>
    <w:rsid w:val="00494ACA"/>
    <w:rsid w:val="004A00AA"/>
    <w:rsid w:val="004B4D1E"/>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7885"/>
    <w:rsid w:val="00670282"/>
    <w:rsid w:val="00673E71"/>
    <w:rsid w:val="00677B79"/>
    <w:rsid w:val="006828F3"/>
    <w:rsid w:val="00691AF3"/>
    <w:rsid w:val="00696B28"/>
    <w:rsid w:val="006B160D"/>
    <w:rsid w:val="006B2513"/>
    <w:rsid w:val="006B3907"/>
    <w:rsid w:val="006B479B"/>
    <w:rsid w:val="006B4B3F"/>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71"/>
    <w:rsid w:val="00BC226A"/>
    <w:rsid w:val="00BC248F"/>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20BB"/>
    <w:rsid w:val="00C72A86"/>
    <w:rsid w:val="00C802F3"/>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2235"/>
    <w:rsid w:val="00CF55D8"/>
    <w:rsid w:val="00D00E0B"/>
    <w:rsid w:val="00D05472"/>
    <w:rsid w:val="00D05D72"/>
    <w:rsid w:val="00D0666E"/>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B3068"/>
    <w:rsid w:val="00DB6398"/>
    <w:rsid w:val="00DD7F8F"/>
    <w:rsid w:val="00DE54F4"/>
    <w:rsid w:val="00DE5EF7"/>
    <w:rsid w:val="00DF1466"/>
    <w:rsid w:val="00DF5579"/>
    <w:rsid w:val="00E00823"/>
    <w:rsid w:val="00E0463F"/>
    <w:rsid w:val="00E0503F"/>
    <w:rsid w:val="00E12D6B"/>
    <w:rsid w:val="00E135F6"/>
    <w:rsid w:val="00E150A5"/>
    <w:rsid w:val="00E150F4"/>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E1F7A"/>
    <w:rsid w:val="003035AC"/>
    <w:rsid w:val="00307F2E"/>
    <w:rsid w:val="00313F5C"/>
    <w:rsid w:val="00314B56"/>
    <w:rsid w:val="00326A8B"/>
    <w:rsid w:val="00331C7B"/>
    <w:rsid w:val="0037349F"/>
    <w:rsid w:val="00377541"/>
    <w:rsid w:val="003B0340"/>
    <w:rsid w:val="003C1542"/>
    <w:rsid w:val="003C3CE3"/>
    <w:rsid w:val="003D05D2"/>
    <w:rsid w:val="003D10F0"/>
    <w:rsid w:val="003D361F"/>
    <w:rsid w:val="003E5BE8"/>
    <w:rsid w:val="003E7157"/>
    <w:rsid w:val="003F1F48"/>
    <w:rsid w:val="00410D30"/>
    <w:rsid w:val="00454C74"/>
    <w:rsid w:val="00457646"/>
    <w:rsid w:val="004B70E6"/>
    <w:rsid w:val="004C176A"/>
    <w:rsid w:val="004C75B2"/>
    <w:rsid w:val="0050509E"/>
    <w:rsid w:val="0050765E"/>
    <w:rsid w:val="00522AD5"/>
    <w:rsid w:val="00533857"/>
    <w:rsid w:val="00575F33"/>
    <w:rsid w:val="00590495"/>
    <w:rsid w:val="005950BB"/>
    <w:rsid w:val="005B03B9"/>
    <w:rsid w:val="005B5EA7"/>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B25E11"/>
    <w:rsid w:val="00B3254B"/>
    <w:rsid w:val="00B32F1A"/>
    <w:rsid w:val="00B53317"/>
    <w:rsid w:val="00B67A96"/>
    <w:rsid w:val="00B855D6"/>
    <w:rsid w:val="00B91DCF"/>
    <w:rsid w:val="00BA53A4"/>
    <w:rsid w:val="00BD0EF5"/>
    <w:rsid w:val="00BD31CF"/>
    <w:rsid w:val="00BE3070"/>
    <w:rsid w:val="00BE55AF"/>
    <w:rsid w:val="00BF271E"/>
    <w:rsid w:val="00C031A7"/>
    <w:rsid w:val="00C315A3"/>
    <w:rsid w:val="00C66E24"/>
    <w:rsid w:val="00C720BB"/>
    <w:rsid w:val="00C91D46"/>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E176B"/>
    <w:rsid w:val="00DE1A42"/>
    <w:rsid w:val="00DE373B"/>
    <w:rsid w:val="00DF5579"/>
    <w:rsid w:val="00E00823"/>
    <w:rsid w:val="00E0503F"/>
    <w:rsid w:val="00E20217"/>
    <w:rsid w:val="00E444A5"/>
    <w:rsid w:val="00E614AD"/>
    <w:rsid w:val="00E63305"/>
    <w:rsid w:val="00E6457A"/>
    <w:rsid w:val="00E74CB2"/>
    <w:rsid w:val="00E9349F"/>
    <w:rsid w:val="00EC0E15"/>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2025-11-17T11:52:00Z</dcterms:created>
  <dcterms:modified xsi:type="dcterms:W3CDTF">2025-11-17T11:53:00Z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